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63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6F6F6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4"/>
        <w:gridCol w:w="2078"/>
        <w:gridCol w:w="40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6F6F6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46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岗位</w:t>
            </w:r>
          </w:p>
        </w:tc>
        <w:tc>
          <w:tcPr>
            <w:tcW w:w="2078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专业</w:t>
            </w:r>
          </w:p>
        </w:tc>
        <w:tc>
          <w:tcPr>
            <w:tcW w:w="409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6F6F6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46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儿外科医生</w:t>
            </w:r>
          </w:p>
        </w:tc>
        <w:tc>
          <w:tcPr>
            <w:tcW w:w="2078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小儿外科学</w:t>
            </w:r>
          </w:p>
        </w:tc>
        <w:tc>
          <w:tcPr>
            <w:tcW w:w="409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全日制硕士研究生及以上学历，具有岗位所要求的执业资格证优先（应届生或有相关工作经验者均可报名）；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6F6F6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46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CT核磁医生</w:t>
            </w:r>
          </w:p>
        </w:tc>
        <w:tc>
          <w:tcPr>
            <w:tcW w:w="2078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影像医学与核医学</w:t>
            </w:r>
          </w:p>
        </w:tc>
        <w:tc>
          <w:tcPr>
            <w:tcW w:w="409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全日制硕士研究生及以上学历，具有岗位所要求的执业资格证，大型医疗设备上岗证。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全日制本科学历，中级以上职称，具有3年以上相关工作经验，大型医疗设备上岗证。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46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物理师</w:t>
            </w:r>
          </w:p>
        </w:tc>
        <w:tc>
          <w:tcPr>
            <w:tcW w:w="2078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临床医学、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医务物理学</w:t>
            </w:r>
          </w:p>
        </w:tc>
        <w:tc>
          <w:tcPr>
            <w:tcW w:w="409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全日制硕士研究生及以上学历，具有大型医疗设备上岗证，熟练操作CT核磁、直线加速器相关设备。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6F6F6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46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行政管理 人员</w:t>
            </w:r>
          </w:p>
        </w:tc>
        <w:tc>
          <w:tcPr>
            <w:tcW w:w="2078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  <w:tc>
          <w:tcPr>
            <w:tcW w:w="4094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1.全日制硕士研究生及以上学历，具有岗位所要求的执业资格证优先。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2.致力于从事医务部、病案室、感控处、医患办管理工作。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F38DD"/>
    <w:rsid w:val="6AFF38D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2018-08-02T09:00:00Z</dcterms:created>
  <dc:creator>ASUS</dc:creator>
  <cp:lastModifiedBy>ASUS</cp:lastModifiedBy>
  <dcterms:modified xsi:type="dcterms:W3CDTF">2018-08-02T09:01:09Z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