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219825" cy="8515350"/>
            <wp:effectExtent l="0" t="0" r="1333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26743"/>
    <w:rsid w:val="3242674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2018-09-19T08:13:00Z</dcterms:created>
  <dc:creator>武大娟</dc:creator>
  <cp:lastModifiedBy>武大娟</cp:lastModifiedBy>
  <dcterms:modified xsi:type="dcterms:W3CDTF">2018-09-19T08:13:30Z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