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5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2"/>
        <w:gridCol w:w="411"/>
        <w:gridCol w:w="720"/>
        <w:gridCol w:w="419"/>
        <w:gridCol w:w="720"/>
        <w:gridCol w:w="372"/>
        <w:gridCol w:w="569"/>
        <w:gridCol w:w="426"/>
        <w:gridCol w:w="419"/>
        <w:gridCol w:w="592"/>
        <w:gridCol w:w="747"/>
        <w:gridCol w:w="577"/>
        <w:gridCol w:w="527"/>
        <w:gridCol w:w="677"/>
        <w:gridCol w:w="532"/>
        <w:gridCol w:w="539"/>
        <w:gridCol w:w="450"/>
        <w:gridCol w:w="600"/>
        <w:gridCol w:w="442"/>
        <w:gridCol w:w="497"/>
        <w:gridCol w:w="1472"/>
        <w:gridCol w:w="1472"/>
        <w:gridCol w:w="519"/>
        <w:gridCol w:w="752"/>
        <w:gridCol w:w="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553" w:type="dxa"/>
            <w:gridSpan w:val="25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田林县2018年公开招聘县级公立医院后勤服务人员计划表三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7578" w:type="dxa"/>
            <w:gridSpan w:val="14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填报单位：田林县卫生和计划生育局</w:t>
            </w:r>
          </w:p>
        </w:tc>
        <w:tc>
          <w:tcPr>
            <w:tcW w:w="7975" w:type="dxa"/>
            <w:gridSpan w:val="11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2018年6月13日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</w:trPr>
        <w:tc>
          <w:tcPr>
            <w:tcW w:w="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招聘单位主管部门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机构性质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5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公共科目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笔试类别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对服务年限要求</w:t>
            </w:r>
          </w:p>
        </w:tc>
        <w:tc>
          <w:tcPr>
            <w:tcW w:w="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资格审查单位及联系方式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3" w:hRule="atLeast"/>
        </w:trPr>
        <w:tc>
          <w:tcPr>
            <w:tcW w:w="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具有国家颁发的执业（职业）资格证书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专业技术或执业（职业）资格要求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对生源地或常住户口有何要求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考试类别（一级分类）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岗位名称（二级分类）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考试类别代码</w:t>
            </w: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材料邮寄地址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田林县卫生和计划生育局</w:t>
            </w:r>
          </w:p>
        </w:tc>
        <w:tc>
          <w:tcPr>
            <w:tcW w:w="7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收费员一</w:t>
            </w:r>
          </w:p>
        </w:tc>
        <w:tc>
          <w:tcPr>
            <w:tcW w:w="3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7213002</w:t>
            </w:r>
          </w:p>
        </w:tc>
        <w:tc>
          <w:tcPr>
            <w:tcW w:w="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电工管理员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火电厂集控运行/发电厂及电力系统/供用电技术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取得电工资格证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3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计算机技术/计算机数据库/计算机软件工程/网络工程/网络安全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具有计算机等级技术证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办公室管理员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中国汉语言文学及文秘类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收费员一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收费员二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收费员三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取得会计资格从业证书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水电工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电工证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定向招聘生源地或常住户口为百色市人员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司机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中专或高中以上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驾驶证持有B证及以上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驾龄5年以上，无一次性违章扣12分记录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财务管理一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会计资格证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财务管理二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出纳员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办公室文员一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中国汉语言文学及文秘类、人力资源管理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计算机科学教育、计算机科学与技术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健康教育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新闻传播学类、艺术类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社会科学专技类（B类）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3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司机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驾驶证持有B证以上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定向招聘生源地或常住户口为田林县人员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驾龄5年以上，无一次性违章扣12分记录,执有驾A证年龄可放宽至40岁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4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11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20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19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720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水电工</w:t>
            </w:r>
          </w:p>
        </w:tc>
        <w:tc>
          <w:tcPr>
            <w:tcW w:w="372" w:type="dxa"/>
            <w:tcBorders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26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419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9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18周岁以上35周岁以下</w:t>
            </w:r>
          </w:p>
        </w:tc>
        <w:tc>
          <w:tcPr>
            <w:tcW w:w="74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电工证</w:t>
            </w:r>
          </w:p>
        </w:tc>
        <w:tc>
          <w:tcPr>
            <w:tcW w:w="57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电工证</w:t>
            </w:r>
          </w:p>
        </w:tc>
        <w:tc>
          <w:tcPr>
            <w:tcW w:w="52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7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3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综合管理类（A类）</w:t>
            </w:r>
          </w:p>
        </w:tc>
        <w:tc>
          <w:tcPr>
            <w:tcW w:w="539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450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44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49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147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519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田林县卫生计局</w:t>
            </w:r>
          </w:p>
        </w:tc>
        <w:tc>
          <w:tcPr>
            <w:tcW w:w="752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7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使用后勤服务人员控制数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3601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20个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26AF8"/>
    <w:rsid w:val="17426AF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2018-06-22T02:24:00Z</dcterms:created>
  <dc:creator>武大娟</dc:creator>
  <cp:lastModifiedBy>武大娟</cp:lastModifiedBy>
  <dcterms:modified xsi:type="dcterms:W3CDTF">2018-06-22T02:24:45Z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