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0" w:afterAutospacing="0" w:line="570" w:lineRule="atLeast"/>
        <w:ind w:left="0" w:firstLine="0"/>
        <w:jc w:val="center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协检员报名表</w:t>
      </w:r>
    </w:p>
    <w:tbl>
      <w:tblPr>
        <w:tblW w:w="8965" w:type="dxa"/>
        <w:jc w:val="center"/>
        <w:tblInd w:w="-29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1369"/>
        <w:gridCol w:w="1357"/>
        <w:gridCol w:w="1095"/>
        <w:gridCol w:w="40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117" w:type="dxa"/>
          <w:trHeight w:val="703" w:hRule="atLeast"/>
          <w:jc w:val="center"/>
        </w:trPr>
        <w:tc>
          <w:tcPr>
            <w:tcW w:w="1122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369" w:type="dxa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357" w:type="dxa"/>
            <w:vMerge w:val="restart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703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369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57" w:type="dxa"/>
            <w:vMerge w:val="continue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703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369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57" w:type="dxa"/>
            <w:vMerge w:val="continue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703" w:hRule="atLeast"/>
          <w:jc w:val="center"/>
        </w:trPr>
        <w:tc>
          <w:tcPr>
            <w:tcW w:w="2491" w:type="dxa"/>
            <w:gridSpan w:val="2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357" w:type="dxa"/>
            <w:vMerge w:val="continue"/>
            <w:tcBorders>
              <w:top w:val="inset" w:color="000000" w:sz="8" w:space="0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703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369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35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703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1369" w:type="dxa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35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22" w:type="dxa"/>
          <w:trHeight w:val="2811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3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8965" w:type="dxa"/>
            <w:gridSpan w:val="5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216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申请人（签名）：                         年   月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atLeast"/>
          <w:jc w:val="center"/>
        </w:trPr>
        <w:tc>
          <w:tcPr>
            <w:tcW w:w="1122" w:type="dxa"/>
            <w:tcBorders>
              <w:top w:val="nil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43" w:type="dxa"/>
            <w:gridSpan w:val="4"/>
            <w:tcBorders>
              <w:top w:val="nil"/>
              <w:left w:val="nil"/>
              <w:bottom w:val="inset" w:color="000000" w:sz="8" w:space="0"/>
              <w:right w:val="inset" w:color="000000" w:sz="8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审核人（签名）：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年 月 日</w:t>
            </w:r>
          </w:p>
        </w:tc>
      </w:tr>
    </w:tbl>
    <w:p>
      <w:pPr>
        <w:keepNext w:val="0"/>
        <w:keepLines w:val="0"/>
        <w:widowControl/>
        <w:suppressLineNumbers w:val="0"/>
        <w:spacing w:after="0" w:afterAutospacing="0" w:line="570" w:lineRule="atLeast"/>
        <w:ind w:lef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　注：填写一式两份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E236D"/>
    <w:rsid w:val="261E23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2018-05-29T06:09:00Z</dcterms:created>
  <dc:creator>ASUS</dc:creator>
  <cp:lastModifiedBy>ASUS</cp:lastModifiedBy>
  <dcterms:modified xsi:type="dcterms:W3CDTF">2018-05-29T06:09:59Z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