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9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9"/>
        <w:gridCol w:w="499"/>
        <w:gridCol w:w="482"/>
        <w:gridCol w:w="508"/>
        <w:gridCol w:w="475"/>
        <w:gridCol w:w="454"/>
        <w:gridCol w:w="730"/>
        <w:gridCol w:w="437"/>
        <w:gridCol w:w="419"/>
        <w:gridCol w:w="675"/>
        <w:gridCol w:w="631"/>
        <w:gridCol w:w="711"/>
        <w:gridCol w:w="536"/>
        <w:gridCol w:w="742"/>
        <w:gridCol w:w="542"/>
        <w:gridCol w:w="551"/>
        <w:gridCol w:w="480"/>
        <w:gridCol w:w="667"/>
        <w:gridCol w:w="455"/>
        <w:gridCol w:w="492"/>
        <w:gridCol w:w="1472"/>
        <w:gridCol w:w="1472"/>
        <w:gridCol w:w="797"/>
        <w:gridCol w:w="752"/>
        <w:gridCol w:w="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15948" w:type="dxa"/>
            <w:gridSpan w:val="25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田林县2018年公开招聘县级公立医院专业技术人员计划表二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7708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填报单位：田林县卫生和计划生育</w:t>
            </w:r>
          </w:p>
        </w:tc>
        <w:tc>
          <w:tcPr>
            <w:tcW w:w="8240" w:type="dxa"/>
            <w:gridSpan w:val="11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2018年6月13日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招聘单位主管部门</w:t>
            </w:r>
          </w:p>
        </w:tc>
        <w:tc>
          <w:tcPr>
            <w:tcW w:w="4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单位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   性质</w:t>
            </w:r>
          </w:p>
        </w:tc>
        <w:tc>
          <w:tcPr>
            <w:tcW w:w="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8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公共科目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笔试类别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对服务年限要求</w:t>
            </w:r>
          </w:p>
        </w:tc>
        <w:tc>
          <w:tcPr>
            <w:tcW w:w="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55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6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具有国家颁发的执业（职业）资格证书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专业技术或执业（职业）资格要求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对生源地或常住户口有何要求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考试类别（一级分类）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岗位名称（二级分类）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考试类别代码</w:t>
            </w: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材料邮寄地址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内科医生五   </w:t>
            </w:r>
          </w:p>
        </w:tc>
        <w:tc>
          <w:tcPr>
            <w:tcW w:w="45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内科医生六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儿科医生三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  医生   三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急诊科医生  三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中医科医生二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中西医结合、中医学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感染科医生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3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康复科医生二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康复治疗学/康复治疗技术/推拿学/针灸推拿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康复科医生三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康复治疗学/康复治疗技术/推拿学/针灸推拿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病理科    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影像诊断医生  三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影像诊断医生   四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影像技术医生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具有影像技士及以上资格证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取得影像技士及以上资格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B超   医生二    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B超   医生三    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检验技术员  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>本</w:t>
            </w:r>
            <w:r>
              <w:rPr>
                <w:rStyle w:val="5"/>
                <w:rFonts w:hAnsi="宋体"/>
                <w:lang w:val="en-US" w:eastAsia="zh-CN" w:bidi="ar"/>
              </w:rPr>
              <w:t>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具有检验技师及以上资格证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取得检验技师及以上资格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检验技术员  三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>本</w:t>
            </w:r>
            <w:r>
              <w:rPr>
                <w:rStyle w:val="5"/>
                <w:rFonts w:hAnsi="宋体"/>
                <w:lang w:val="en-US" w:eastAsia="zh-CN" w:bidi="ar"/>
              </w:rPr>
              <w:t>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具有检验技士及以上资格证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取得检验技士及以上资格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 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具有药士及以上资格证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取得药士及以上资格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取得护师及以上资格证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外科护理一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外科护理二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取得护师及以上资格证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儿科护理一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外科护理三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手术室护理一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 护理二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取得护师及以上资格证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血透室 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取得护师及以上资格证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急诊科 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 护理三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血透室 护理二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手术室 护理二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产科护理一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母婴保健技术考核合格证书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儿科医生一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儿科医生二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壮医科医生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急诊科医生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门诊科   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妇产科医生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中西医结合、中医学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影像诊断放射科医生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  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影像技术医生一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取得技师及以上资格证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影像技术医生二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取得技士及以上资格证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B超   医生    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口腔科医生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具有技师资格证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护理一  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     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     三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护理四    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     五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具有护师资格证年龄放宽至40周岁以下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3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婚检信息管理员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临床医学、药学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儿童保健员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临床医学、中医、药学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儿童保健医师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3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儿科医师三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儿科医师四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手术室麻醉医师一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手术室麻醉医师二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护士岗位一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护士岗位二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1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护士岗位三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18周岁以上、35岁以下，具有护师资格的年龄可放宽到40岁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1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护士岗位四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18周岁以上、35岁以下，具有护师资格的年龄可放宽到40岁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护士岗位五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助产士一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助产专业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助产士二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助产专业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护士执业资格证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检验士一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检验士二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检验士及以上资格证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取得卫生相关初级职称以上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B超诊断医师一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西医临床岗位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1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放射医师一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执业助理医师资格及以上（不含乡助）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放射医师二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医学影像学、医学影像技术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放射医学技术资格证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取得卫生相关初级职称以上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药剂士一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药剂士资格以上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取得卫生相关初级职称以上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533312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药剂士二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药剂士资格以上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取得卫生相关初级职称以上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医疗卫生类（E类）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533312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1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8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111个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22858"/>
    <w:rsid w:val="4982285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1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2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71"/>
    <w:basedOn w:val="2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2018-06-22T02:23:00Z</dcterms:created>
  <dc:creator>武大娟</dc:creator>
  <cp:lastModifiedBy>武大娟</cp:lastModifiedBy>
  <dcterms:modified xsi:type="dcterms:W3CDTF">2018-06-22T02:23:44Z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