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F07E31" w14:textId="77777777" w:rsidR="001D6C01" w:rsidRPr="00FF0AA3" w:rsidRDefault="001D6C01" w:rsidP="00E95834">
      <w:pPr>
        <w:spacing w:line="520" w:lineRule="exact"/>
        <w:rPr>
          <w:rFonts w:eastAsia="仿宋_GB2312"/>
          <w:bCs/>
          <w:sz w:val="32"/>
          <w:szCs w:val="32"/>
        </w:rPr>
      </w:pPr>
      <w:r w:rsidRPr="00FF0AA3">
        <w:rPr>
          <w:rFonts w:eastAsia="仿宋_GB2312"/>
          <w:bCs/>
          <w:sz w:val="32"/>
          <w:szCs w:val="32"/>
        </w:rPr>
        <w:t>附件</w:t>
      </w:r>
      <w:r w:rsidRPr="00FF0AA3">
        <w:rPr>
          <w:rFonts w:eastAsia="仿宋_GB2312"/>
          <w:bCs/>
          <w:sz w:val="32"/>
          <w:szCs w:val="32"/>
        </w:rPr>
        <w:t>2</w:t>
      </w:r>
    </w:p>
    <w:p w14:paraId="4525EC67" w14:textId="77777777" w:rsidR="00656785" w:rsidRPr="00FF0AA3" w:rsidRDefault="00656785" w:rsidP="00E95834">
      <w:pPr>
        <w:spacing w:line="520" w:lineRule="exact"/>
        <w:jc w:val="center"/>
        <w:rPr>
          <w:rFonts w:eastAsia="华文中宋"/>
          <w:bCs/>
          <w:sz w:val="44"/>
          <w:szCs w:val="44"/>
        </w:rPr>
      </w:pPr>
      <w:r w:rsidRPr="00FF0AA3">
        <w:rPr>
          <w:rFonts w:eastAsia="华文中宋"/>
          <w:bCs/>
          <w:sz w:val="44"/>
          <w:szCs w:val="44"/>
        </w:rPr>
        <w:t>国家医学考试中心公开招聘报名表</w:t>
      </w:r>
    </w:p>
    <w:p w14:paraId="5AEAF3A6" w14:textId="77777777" w:rsidR="00656785" w:rsidRPr="00FF0AA3" w:rsidRDefault="00656785" w:rsidP="00E95834">
      <w:pPr>
        <w:adjustRightInd w:val="0"/>
        <w:snapToGrid w:val="0"/>
        <w:rPr>
          <w:rFonts w:eastAsia="仿宋_GB2312"/>
          <w:sz w:val="24"/>
        </w:rPr>
      </w:pPr>
      <w:r w:rsidRPr="00FF0AA3">
        <w:rPr>
          <w:rFonts w:eastAsia="仿宋_GB2312"/>
          <w:sz w:val="24"/>
        </w:rPr>
        <w:t>填表说明：</w:t>
      </w:r>
      <w:r w:rsidRPr="00FF0AA3">
        <w:rPr>
          <w:rFonts w:eastAsia="仿宋_GB2312"/>
          <w:sz w:val="24"/>
        </w:rPr>
        <w:t>1.</w:t>
      </w:r>
      <w:r w:rsidRPr="00FF0AA3">
        <w:rPr>
          <w:rFonts w:eastAsia="仿宋_GB2312"/>
          <w:sz w:val="24"/>
        </w:rPr>
        <w:t>教育培训经历从大学起填写。</w:t>
      </w:r>
      <w:r w:rsidRPr="00FF0AA3">
        <w:rPr>
          <w:rFonts w:eastAsia="仿宋_GB2312"/>
          <w:sz w:val="24"/>
        </w:rPr>
        <w:t>2.“</w:t>
      </w:r>
      <w:r w:rsidRPr="00FF0AA3">
        <w:rPr>
          <w:rFonts w:eastAsia="仿宋_GB2312"/>
          <w:sz w:val="24"/>
        </w:rPr>
        <w:t>工作经历</w:t>
      </w:r>
      <w:r w:rsidRPr="00FF0AA3">
        <w:rPr>
          <w:rFonts w:eastAsia="仿宋_GB2312"/>
          <w:sz w:val="24"/>
        </w:rPr>
        <w:t>”</w:t>
      </w:r>
      <w:r w:rsidRPr="00FF0AA3">
        <w:rPr>
          <w:rFonts w:eastAsia="仿宋_GB2312"/>
          <w:sz w:val="24"/>
        </w:rPr>
        <w:t>如为实习或</w:t>
      </w:r>
      <w:proofErr w:type="gramStart"/>
      <w:r w:rsidRPr="00FF0AA3">
        <w:rPr>
          <w:rFonts w:eastAsia="仿宋_GB2312"/>
          <w:sz w:val="24"/>
        </w:rPr>
        <w:t>见习请</w:t>
      </w:r>
      <w:proofErr w:type="gramEnd"/>
      <w:r w:rsidRPr="00FF0AA3">
        <w:rPr>
          <w:rFonts w:eastAsia="仿宋_GB2312"/>
          <w:sz w:val="24"/>
        </w:rPr>
        <w:t>在职务栏中说明，无职务可不填写。请简要描述承担过的工作内容。如不够填写可增加行或另附附件。</w:t>
      </w:r>
      <w:r w:rsidRPr="00FF0AA3">
        <w:rPr>
          <w:rFonts w:eastAsia="仿宋_GB2312"/>
          <w:sz w:val="24"/>
        </w:rPr>
        <w:t>3.“</w:t>
      </w:r>
      <w:r w:rsidRPr="00FF0AA3">
        <w:rPr>
          <w:rFonts w:eastAsia="仿宋_GB2312"/>
          <w:sz w:val="24"/>
        </w:rPr>
        <w:t>户籍性质</w:t>
      </w:r>
      <w:r w:rsidRPr="00FF0AA3">
        <w:rPr>
          <w:rFonts w:eastAsia="仿宋_GB2312"/>
          <w:sz w:val="24"/>
        </w:rPr>
        <w:t>”</w:t>
      </w:r>
      <w:r w:rsidRPr="00FF0AA3">
        <w:rPr>
          <w:rFonts w:eastAsia="仿宋_GB2312"/>
          <w:sz w:val="24"/>
        </w:rPr>
        <w:t>为北京常住</w:t>
      </w:r>
      <w:r w:rsidRPr="00FF0AA3">
        <w:rPr>
          <w:rFonts w:eastAsia="仿宋_GB2312"/>
          <w:sz w:val="24"/>
        </w:rPr>
        <w:t>/</w:t>
      </w:r>
      <w:r w:rsidRPr="00FF0AA3">
        <w:rPr>
          <w:rFonts w:eastAsia="仿宋_GB2312"/>
          <w:sz w:val="24"/>
        </w:rPr>
        <w:t>外埠。</w:t>
      </w:r>
    </w:p>
    <w:p w14:paraId="0292050B" w14:textId="77777777" w:rsidR="00656785" w:rsidRPr="00FF0AA3" w:rsidRDefault="00656785" w:rsidP="00E95834">
      <w:pPr>
        <w:adjustRightInd w:val="0"/>
        <w:snapToGrid w:val="0"/>
        <w:rPr>
          <w:rFonts w:eastAsia="方正小标宋简体"/>
          <w:b/>
          <w:bCs/>
          <w:sz w:val="13"/>
          <w:szCs w:val="13"/>
        </w:rPr>
      </w:pPr>
    </w:p>
    <w:tbl>
      <w:tblPr>
        <w:tblW w:w="94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8"/>
        <w:gridCol w:w="815"/>
        <w:gridCol w:w="150"/>
        <w:gridCol w:w="1242"/>
        <w:gridCol w:w="1025"/>
        <w:gridCol w:w="365"/>
        <w:gridCol w:w="796"/>
        <w:gridCol w:w="242"/>
        <w:gridCol w:w="1137"/>
        <w:gridCol w:w="138"/>
        <w:gridCol w:w="1262"/>
        <w:gridCol w:w="28"/>
        <w:gridCol w:w="822"/>
        <w:gridCol w:w="805"/>
      </w:tblGrid>
      <w:tr w:rsidR="00656785" w:rsidRPr="00FF0AA3" w14:paraId="259DCB6A" w14:textId="77777777" w:rsidTr="00642933">
        <w:trPr>
          <w:trHeight w:hRule="exact" w:val="737"/>
          <w:jc w:val="center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83364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8463E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B8ADF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性别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B5865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AC3D4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4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76B25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62DBA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  <w:p w14:paraId="66A516C1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近期免冠</w:t>
            </w:r>
          </w:p>
          <w:p w14:paraId="6666D050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照片</w:t>
            </w:r>
          </w:p>
          <w:p w14:paraId="115283FA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56785" w:rsidRPr="00FF0AA3" w14:paraId="6258810A" w14:textId="77777777" w:rsidTr="00642933">
        <w:trPr>
          <w:trHeight w:hRule="exact" w:val="737"/>
          <w:jc w:val="center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160D3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籍贯</w:t>
            </w:r>
          </w:p>
        </w:tc>
        <w:tc>
          <w:tcPr>
            <w:tcW w:w="1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C44C9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7AD75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所学</w:t>
            </w:r>
          </w:p>
          <w:p w14:paraId="3D36448F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专业</w:t>
            </w:r>
          </w:p>
        </w:tc>
        <w:tc>
          <w:tcPr>
            <w:tcW w:w="39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100E2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BBD42" w14:textId="77777777" w:rsidR="00656785" w:rsidRPr="00FF0AA3" w:rsidRDefault="00656785" w:rsidP="00E95834">
            <w:pPr>
              <w:rPr>
                <w:rFonts w:eastAsia="仿宋_GB2312"/>
                <w:sz w:val="24"/>
              </w:rPr>
            </w:pPr>
          </w:p>
        </w:tc>
      </w:tr>
      <w:tr w:rsidR="00656785" w:rsidRPr="00FF0AA3" w14:paraId="03753604" w14:textId="77777777" w:rsidTr="00642933">
        <w:trPr>
          <w:trHeight w:hRule="exact" w:val="737"/>
          <w:jc w:val="center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B4455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最高</w:t>
            </w:r>
          </w:p>
          <w:p w14:paraId="605959B4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学历学位</w:t>
            </w:r>
          </w:p>
        </w:tc>
        <w:tc>
          <w:tcPr>
            <w:tcW w:w="1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32CB9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7A958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毕业</w:t>
            </w:r>
          </w:p>
          <w:p w14:paraId="31D883A4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院校</w:t>
            </w:r>
          </w:p>
        </w:tc>
        <w:tc>
          <w:tcPr>
            <w:tcW w:w="39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EE8EB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A5E02" w14:textId="77777777" w:rsidR="00656785" w:rsidRPr="00FF0AA3" w:rsidRDefault="00656785" w:rsidP="00E95834">
            <w:pPr>
              <w:rPr>
                <w:rFonts w:eastAsia="仿宋_GB2312"/>
                <w:sz w:val="24"/>
              </w:rPr>
            </w:pPr>
          </w:p>
        </w:tc>
      </w:tr>
      <w:tr w:rsidR="00B56085" w:rsidRPr="00FF0AA3" w14:paraId="2386BED2" w14:textId="77777777" w:rsidTr="00B56085">
        <w:trPr>
          <w:trHeight w:hRule="exact" w:val="737"/>
          <w:jc w:val="center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5EF46" w14:textId="77777777" w:rsidR="00B56085" w:rsidRPr="00FF0AA3" w:rsidRDefault="00B560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1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936A1" w14:textId="77777777" w:rsidR="00B56085" w:rsidRPr="00FF0AA3" w:rsidRDefault="00B56085" w:rsidP="00E9583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1B567" w14:textId="77777777" w:rsidR="00B56085" w:rsidRPr="00FF0AA3" w:rsidRDefault="00B560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入党</w:t>
            </w:r>
          </w:p>
          <w:p w14:paraId="4C68EE15" w14:textId="77777777" w:rsidR="00B56085" w:rsidRPr="00FF0AA3" w:rsidRDefault="00B560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时间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28846" w14:textId="77777777" w:rsidR="00B56085" w:rsidRPr="00FF0AA3" w:rsidRDefault="00B56085" w:rsidP="00E95834">
            <w:pPr>
              <w:jc w:val="center"/>
              <w:rPr>
                <w:rFonts w:eastAsia="仿宋_GB2312"/>
                <w:spacing w:val="-10"/>
                <w:sz w:val="24"/>
              </w:rPr>
            </w:pP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2CDCE" w14:textId="77777777" w:rsidR="00B56085" w:rsidRPr="00FF0AA3" w:rsidRDefault="00B560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参加工作时间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E32BA" w14:textId="77777777" w:rsidR="00B56085" w:rsidRPr="00FF0AA3" w:rsidRDefault="00B56085" w:rsidP="00E95834">
            <w:pPr>
              <w:jc w:val="center"/>
              <w:rPr>
                <w:rFonts w:eastAsia="仿宋_GB2312"/>
                <w:spacing w:val="-1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CC9B6" w14:textId="77777777" w:rsidR="00B56085" w:rsidRPr="00FF0AA3" w:rsidRDefault="00B56085" w:rsidP="00E95834">
            <w:pPr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eastAsia="仿宋_GB2312" w:hint="eastAsia"/>
                <w:spacing w:val="-10"/>
                <w:sz w:val="24"/>
              </w:rPr>
              <w:t>婚否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3112E" w14:textId="77777777" w:rsidR="00B56085" w:rsidRPr="00FF0AA3" w:rsidRDefault="00B56085" w:rsidP="00E95834">
            <w:pPr>
              <w:jc w:val="center"/>
              <w:rPr>
                <w:rFonts w:eastAsia="仿宋_GB2312"/>
                <w:spacing w:val="-10"/>
                <w:sz w:val="24"/>
              </w:rPr>
            </w:pPr>
          </w:p>
        </w:tc>
      </w:tr>
      <w:tr w:rsidR="00656785" w:rsidRPr="00FF0AA3" w14:paraId="6A0E03B1" w14:textId="77777777" w:rsidTr="00642933">
        <w:trPr>
          <w:trHeight w:hRule="exact" w:val="737"/>
          <w:jc w:val="center"/>
        </w:trPr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33F1B" w14:textId="77777777" w:rsidR="00656785" w:rsidRPr="00FF0AA3" w:rsidRDefault="00656785" w:rsidP="00E95834">
            <w:pPr>
              <w:ind w:firstLineChars="50" w:firstLine="120"/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报名岗位</w:t>
            </w:r>
          </w:p>
        </w:tc>
        <w:tc>
          <w:tcPr>
            <w:tcW w:w="2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8A6DB" w14:textId="77777777" w:rsidR="00656785" w:rsidRPr="00FF0AA3" w:rsidRDefault="00656785" w:rsidP="00E95834">
            <w:pPr>
              <w:jc w:val="center"/>
              <w:rPr>
                <w:rFonts w:eastAsia="仿宋_GB2312"/>
                <w:spacing w:val="-10"/>
                <w:sz w:val="24"/>
              </w:rPr>
            </w:pP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5F44F" w14:textId="77777777" w:rsidR="00656785" w:rsidRPr="00FF0AA3" w:rsidRDefault="00656785" w:rsidP="00E95834">
            <w:pPr>
              <w:jc w:val="center"/>
              <w:rPr>
                <w:rFonts w:eastAsia="仿宋_GB2312"/>
                <w:spacing w:val="-10"/>
                <w:sz w:val="24"/>
              </w:rPr>
            </w:pPr>
            <w:r w:rsidRPr="00FF0AA3">
              <w:rPr>
                <w:rFonts w:eastAsia="仿宋_GB2312"/>
                <w:sz w:val="24"/>
              </w:rPr>
              <w:t>身份证号码</w:t>
            </w:r>
          </w:p>
        </w:tc>
        <w:tc>
          <w:tcPr>
            <w:tcW w:w="44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A2F86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56785" w:rsidRPr="00FF0AA3" w14:paraId="1BF6892E" w14:textId="77777777" w:rsidTr="00642933">
        <w:trPr>
          <w:trHeight w:hRule="exact" w:val="737"/>
          <w:jc w:val="center"/>
        </w:trPr>
        <w:tc>
          <w:tcPr>
            <w:tcW w:w="28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086E0" w14:textId="77777777" w:rsidR="00656785" w:rsidRPr="00FF0AA3" w:rsidRDefault="00656785" w:rsidP="00E95834">
            <w:pPr>
              <w:ind w:firstLineChars="50" w:firstLine="120"/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目前工作单位</w:t>
            </w:r>
          </w:p>
        </w:tc>
        <w:tc>
          <w:tcPr>
            <w:tcW w:w="66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31698" w14:textId="77777777" w:rsidR="00656785" w:rsidRPr="00FF0AA3" w:rsidRDefault="00656785" w:rsidP="00E95834">
            <w:pPr>
              <w:jc w:val="center"/>
              <w:rPr>
                <w:rFonts w:eastAsia="仿宋_GB2312"/>
                <w:spacing w:val="-10"/>
                <w:sz w:val="24"/>
              </w:rPr>
            </w:pPr>
          </w:p>
        </w:tc>
      </w:tr>
      <w:tr w:rsidR="00656785" w:rsidRPr="00FF0AA3" w14:paraId="3409E936" w14:textId="77777777" w:rsidTr="00642933">
        <w:trPr>
          <w:trHeight w:hRule="exact" w:val="567"/>
          <w:jc w:val="center"/>
        </w:trPr>
        <w:tc>
          <w:tcPr>
            <w:tcW w:w="1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979E2" w14:textId="77777777" w:rsidR="00656785" w:rsidRPr="00FF0AA3" w:rsidRDefault="00656785" w:rsidP="00E95834">
            <w:pPr>
              <w:jc w:val="center"/>
              <w:rPr>
                <w:rFonts w:eastAsia="仿宋_GB2312"/>
                <w:spacing w:val="-10"/>
                <w:sz w:val="24"/>
              </w:rPr>
            </w:pPr>
            <w:r w:rsidRPr="00FF0AA3">
              <w:rPr>
                <w:rFonts w:eastAsia="仿宋_GB2312"/>
                <w:spacing w:val="-10"/>
                <w:sz w:val="24"/>
              </w:rPr>
              <w:t>现任职务职级</w:t>
            </w:r>
          </w:p>
        </w:tc>
        <w:tc>
          <w:tcPr>
            <w:tcW w:w="2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5BA95" w14:textId="77777777" w:rsidR="00656785" w:rsidRPr="00FF0AA3" w:rsidRDefault="00656785" w:rsidP="00E95834">
            <w:pPr>
              <w:jc w:val="center"/>
              <w:rPr>
                <w:rFonts w:eastAsia="仿宋_GB2312"/>
                <w:spacing w:val="-10"/>
                <w:sz w:val="24"/>
              </w:rPr>
            </w:pPr>
          </w:p>
        </w:tc>
        <w:tc>
          <w:tcPr>
            <w:tcW w:w="2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393B0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现任聘任时间</w:t>
            </w:r>
          </w:p>
        </w:tc>
        <w:tc>
          <w:tcPr>
            <w:tcW w:w="30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58B32" w14:textId="77777777" w:rsidR="00656785" w:rsidRPr="00FF0AA3" w:rsidRDefault="00656785" w:rsidP="00E95834">
            <w:pPr>
              <w:jc w:val="center"/>
              <w:rPr>
                <w:rFonts w:eastAsia="仿宋_GB2312"/>
                <w:spacing w:val="-10"/>
                <w:sz w:val="24"/>
              </w:rPr>
            </w:pPr>
          </w:p>
        </w:tc>
      </w:tr>
      <w:tr w:rsidR="00656785" w:rsidRPr="00FF0AA3" w14:paraId="4AEAC1B7" w14:textId="77777777" w:rsidTr="00642933">
        <w:trPr>
          <w:trHeight w:hRule="exact" w:val="567"/>
          <w:jc w:val="center"/>
        </w:trPr>
        <w:tc>
          <w:tcPr>
            <w:tcW w:w="1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493C1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pacing w:val="-10"/>
                <w:sz w:val="24"/>
              </w:rPr>
              <w:t>户籍性质</w:t>
            </w:r>
          </w:p>
        </w:tc>
        <w:tc>
          <w:tcPr>
            <w:tcW w:w="2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55CD6" w14:textId="77777777" w:rsidR="00656785" w:rsidRPr="00FF0AA3" w:rsidRDefault="00656785" w:rsidP="00E95834">
            <w:pPr>
              <w:jc w:val="center"/>
              <w:rPr>
                <w:rFonts w:eastAsia="仿宋_GB2312"/>
                <w:spacing w:val="-10"/>
                <w:sz w:val="24"/>
              </w:rPr>
            </w:pPr>
          </w:p>
        </w:tc>
        <w:tc>
          <w:tcPr>
            <w:tcW w:w="2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72BD3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人事档案存放单位</w:t>
            </w:r>
          </w:p>
        </w:tc>
        <w:tc>
          <w:tcPr>
            <w:tcW w:w="30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90C53" w14:textId="77777777" w:rsidR="00656785" w:rsidRPr="00FF0AA3" w:rsidRDefault="00656785" w:rsidP="00E95834">
            <w:pPr>
              <w:jc w:val="center"/>
              <w:rPr>
                <w:rFonts w:eastAsia="仿宋_GB2312"/>
                <w:spacing w:val="-10"/>
                <w:sz w:val="24"/>
              </w:rPr>
            </w:pPr>
          </w:p>
        </w:tc>
      </w:tr>
      <w:tr w:rsidR="00656785" w:rsidRPr="00FF0AA3" w14:paraId="7EEEDC88" w14:textId="77777777" w:rsidTr="00642933">
        <w:trPr>
          <w:trHeight w:hRule="exact" w:val="567"/>
          <w:jc w:val="center"/>
        </w:trPr>
        <w:tc>
          <w:tcPr>
            <w:tcW w:w="1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66319" w14:textId="77777777" w:rsidR="00656785" w:rsidRPr="00FF0AA3" w:rsidRDefault="00656785" w:rsidP="00E95834">
            <w:pPr>
              <w:jc w:val="center"/>
              <w:rPr>
                <w:rFonts w:eastAsia="仿宋_GB2312"/>
                <w:spacing w:val="-10"/>
                <w:sz w:val="24"/>
              </w:rPr>
            </w:pPr>
            <w:r w:rsidRPr="00FF0AA3">
              <w:rPr>
                <w:rFonts w:eastAsia="仿宋_GB2312"/>
                <w:sz w:val="24"/>
              </w:rPr>
              <w:t>现居住地址</w:t>
            </w:r>
          </w:p>
        </w:tc>
        <w:tc>
          <w:tcPr>
            <w:tcW w:w="2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472DA" w14:textId="77777777" w:rsidR="00656785" w:rsidRPr="00FF0AA3" w:rsidRDefault="00656785" w:rsidP="00E95834">
            <w:pPr>
              <w:jc w:val="center"/>
              <w:rPr>
                <w:rFonts w:eastAsia="仿宋_GB2312"/>
                <w:spacing w:val="-10"/>
                <w:sz w:val="24"/>
              </w:rPr>
            </w:pPr>
          </w:p>
        </w:tc>
        <w:tc>
          <w:tcPr>
            <w:tcW w:w="2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6D496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现户口所在地</w:t>
            </w:r>
          </w:p>
        </w:tc>
        <w:tc>
          <w:tcPr>
            <w:tcW w:w="30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64B98" w14:textId="77777777" w:rsidR="00656785" w:rsidRPr="00FF0AA3" w:rsidRDefault="00656785" w:rsidP="00E95834">
            <w:pPr>
              <w:jc w:val="center"/>
              <w:rPr>
                <w:rFonts w:eastAsia="仿宋_GB2312"/>
                <w:spacing w:val="-10"/>
                <w:sz w:val="24"/>
              </w:rPr>
            </w:pPr>
          </w:p>
        </w:tc>
      </w:tr>
      <w:tr w:rsidR="00656785" w:rsidRPr="00FF0AA3" w14:paraId="1EC46E7E" w14:textId="77777777" w:rsidTr="00642933">
        <w:trPr>
          <w:trHeight w:hRule="exact" w:val="567"/>
          <w:jc w:val="center"/>
        </w:trPr>
        <w:tc>
          <w:tcPr>
            <w:tcW w:w="1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F5733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联系电话</w:t>
            </w:r>
          </w:p>
        </w:tc>
        <w:tc>
          <w:tcPr>
            <w:tcW w:w="2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11ADE" w14:textId="77777777" w:rsidR="00656785" w:rsidRPr="00FF0AA3" w:rsidRDefault="00656785" w:rsidP="00E95834">
            <w:pPr>
              <w:jc w:val="center"/>
              <w:rPr>
                <w:rFonts w:eastAsia="仿宋_GB2312"/>
                <w:spacing w:val="-10"/>
                <w:sz w:val="24"/>
              </w:rPr>
            </w:pPr>
          </w:p>
        </w:tc>
        <w:tc>
          <w:tcPr>
            <w:tcW w:w="2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07A3C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电子邮箱</w:t>
            </w:r>
          </w:p>
        </w:tc>
        <w:tc>
          <w:tcPr>
            <w:tcW w:w="30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E237F" w14:textId="77777777" w:rsidR="00656785" w:rsidRPr="00FF0AA3" w:rsidRDefault="00656785" w:rsidP="00E95834">
            <w:pPr>
              <w:jc w:val="center"/>
              <w:rPr>
                <w:rFonts w:eastAsia="仿宋_GB2312"/>
                <w:spacing w:val="-10"/>
                <w:sz w:val="24"/>
              </w:rPr>
            </w:pPr>
          </w:p>
        </w:tc>
      </w:tr>
      <w:tr w:rsidR="00656785" w:rsidRPr="00FF0AA3" w14:paraId="38B77818" w14:textId="77777777" w:rsidTr="00642933">
        <w:trPr>
          <w:jc w:val="center"/>
        </w:trPr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CFA9D1" w14:textId="77777777" w:rsidR="00656785" w:rsidRPr="00FF0AA3" w:rsidRDefault="00656785" w:rsidP="00E95834">
            <w:pPr>
              <w:rPr>
                <w:rFonts w:eastAsia="仿宋_GB2312"/>
              </w:rPr>
            </w:pPr>
          </w:p>
          <w:p w14:paraId="69B2B328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教育培训</w:t>
            </w:r>
          </w:p>
          <w:p w14:paraId="078FE5AB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经</w:t>
            </w:r>
          </w:p>
          <w:p w14:paraId="366A8652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历</w:t>
            </w:r>
          </w:p>
        </w:tc>
        <w:tc>
          <w:tcPr>
            <w:tcW w:w="2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FD048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起止时间（年月）</w:t>
            </w:r>
          </w:p>
        </w:tc>
        <w:tc>
          <w:tcPr>
            <w:tcW w:w="35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6217E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院校名称及专业</w:t>
            </w:r>
          </w:p>
        </w:tc>
        <w:tc>
          <w:tcPr>
            <w:tcW w:w="30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F8F40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学历学位</w:t>
            </w:r>
          </w:p>
        </w:tc>
      </w:tr>
      <w:tr w:rsidR="00656785" w:rsidRPr="00FF0AA3" w14:paraId="6DEE4A51" w14:textId="77777777" w:rsidTr="00642933">
        <w:trPr>
          <w:trHeight w:hRule="exact" w:val="567"/>
          <w:jc w:val="center"/>
        </w:trPr>
        <w:tc>
          <w:tcPr>
            <w:tcW w:w="6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87157F" w14:textId="77777777" w:rsidR="00656785" w:rsidRPr="00FF0AA3" w:rsidRDefault="00656785" w:rsidP="00E95834">
            <w:pPr>
              <w:rPr>
                <w:rFonts w:eastAsia="仿宋_GB2312"/>
                <w:sz w:val="24"/>
              </w:rPr>
            </w:pPr>
          </w:p>
        </w:tc>
        <w:tc>
          <w:tcPr>
            <w:tcW w:w="2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08EBD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5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0CE30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2E5FF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56785" w:rsidRPr="00FF0AA3" w14:paraId="751301E8" w14:textId="77777777" w:rsidTr="00642933">
        <w:trPr>
          <w:trHeight w:hRule="exact" w:val="567"/>
          <w:jc w:val="center"/>
        </w:trPr>
        <w:tc>
          <w:tcPr>
            <w:tcW w:w="6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A5E7BB" w14:textId="77777777" w:rsidR="00656785" w:rsidRPr="00FF0AA3" w:rsidRDefault="00656785" w:rsidP="00E95834">
            <w:pPr>
              <w:rPr>
                <w:rFonts w:eastAsia="仿宋_GB2312"/>
                <w:sz w:val="24"/>
              </w:rPr>
            </w:pPr>
          </w:p>
        </w:tc>
        <w:tc>
          <w:tcPr>
            <w:tcW w:w="2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7D6C3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5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6CAE9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31ED8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56785" w:rsidRPr="00FF0AA3" w14:paraId="3530B4B2" w14:textId="77777777" w:rsidTr="00642933">
        <w:trPr>
          <w:trHeight w:hRule="exact" w:val="567"/>
          <w:jc w:val="center"/>
        </w:trPr>
        <w:tc>
          <w:tcPr>
            <w:tcW w:w="6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3D1F62" w14:textId="77777777" w:rsidR="00656785" w:rsidRPr="00FF0AA3" w:rsidRDefault="00656785" w:rsidP="00E95834">
            <w:pPr>
              <w:rPr>
                <w:rFonts w:eastAsia="仿宋_GB2312"/>
                <w:sz w:val="24"/>
              </w:rPr>
            </w:pPr>
          </w:p>
        </w:tc>
        <w:tc>
          <w:tcPr>
            <w:tcW w:w="2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9E76A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5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FAE3D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C471B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56785" w:rsidRPr="00FF0AA3" w14:paraId="598F83B5" w14:textId="77777777" w:rsidTr="00642933">
        <w:trPr>
          <w:trHeight w:hRule="exact" w:val="567"/>
          <w:jc w:val="center"/>
        </w:trPr>
        <w:tc>
          <w:tcPr>
            <w:tcW w:w="6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0DAFF" w14:textId="77777777" w:rsidR="00656785" w:rsidRPr="00FF0AA3" w:rsidRDefault="00656785" w:rsidP="00E95834">
            <w:pPr>
              <w:rPr>
                <w:rFonts w:eastAsia="仿宋_GB2312"/>
                <w:sz w:val="24"/>
              </w:rPr>
            </w:pPr>
          </w:p>
        </w:tc>
        <w:tc>
          <w:tcPr>
            <w:tcW w:w="2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E234E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5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D49CA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4BE27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56785" w:rsidRPr="00FF0AA3" w14:paraId="2596C085" w14:textId="77777777" w:rsidTr="00642933">
        <w:trPr>
          <w:jc w:val="center"/>
        </w:trPr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C90AB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工</w:t>
            </w:r>
          </w:p>
          <w:p w14:paraId="6A06DFC3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作</w:t>
            </w:r>
          </w:p>
          <w:p w14:paraId="24C32E8F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经</w:t>
            </w:r>
          </w:p>
          <w:p w14:paraId="6EDDDAF2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历</w:t>
            </w:r>
          </w:p>
          <w:p w14:paraId="50255C31" w14:textId="77777777" w:rsidR="00656785" w:rsidRPr="00FF0AA3" w:rsidRDefault="00656785" w:rsidP="00E95834">
            <w:pPr>
              <w:ind w:firstLineChars="200" w:firstLine="48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E9B64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起止时间（年月）</w:t>
            </w:r>
          </w:p>
        </w:tc>
        <w:tc>
          <w:tcPr>
            <w:tcW w:w="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C3222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工作单位及部门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BFDEB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职务职级</w:t>
            </w:r>
          </w:p>
        </w:tc>
        <w:tc>
          <w:tcPr>
            <w:tcW w:w="29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909B8" w14:textId="77777777" w:rsidR="00656785" w:rsidRPr="00FF0AA3" w:rsidRDefault="00656785" w:rsidP="00E95834">
            <w:pPr>
              <w:ind w:rightChars="-72" w:right="-151"/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工作内容简述</w:t>
            </w:r>
          </w:p>
        </w:tc>
      </w:tr>
      <w:tr w:rsidR="00656785" w:rsidRPr="00FF0AA3" w14:paraId="3DE03C6B" w14:textId="77777777" w:rsidTr="00642933">
        <w:trPr>
          <w:trHeight w:hRule="exact" w:val="567"/>
          <w:jc w:val="center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47EA4" w14:textId="77777777" w:rsidR="00656785" w:rsidRPr="00FF0AA3" w:rsidRDefault="00656785" w:rsidP="00E95834">
            <w:pPr>
              <w:rPr>
                <w:rFonts w:eastAsia="仿宋_GB2312"/>
                <w:sz w:val="24"/>
              </w:rPr>
            </w:pPr>
          </w:p>
        </w:tc>
        <w:tc>
          <w:tcPr>
            <w:tcW w:w="2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B28A0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2742C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F5AA2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4B77F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56785" w:rsidRPr="00FF0AA3" w14:paraId="1E20ADF1" w14:textId="77777777" w:rsidTr="00642933">
        <w:trPr>
          <w:trHeight w:hRule="exact" w:val="567"/>
          <w:jc w:val="center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ABCAF" w14:textId="77777777" w:rsidR="00656785" w:rsidRPr="00FF0AA3" w:rsidRDefault="00656785" w:rsidP="00E95834">
            <w:pPr>
              <w:rPr>
                <w:rFonts w:eastAsia="仿宋_GB2312"/>
                <w:sz w:val="24"/>
              </w:rPr>
            </w:pPr>
          </w:p>
        </w:tc>
        <w:tc>
          <w:tcPr>
            <w:tcW w:w="2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565A2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8CC72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80E06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EE97F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56785" w:rsidRPr="00FF0AA3" w14:paraId="2D19E9E3" w14:textId="77777777" w:rsidTr="00642933">
        <w:trPr>
          <w:trHeight w:hRule="exact" w:val="567"/>
          <w:jc w:val="center"/>
        </w:trPr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DB351" w14:textId="77777777" w:rsidR="00656785" w:rsidRPr="00FF0AA3" w:rsidRDefault="00656785" w:rsidP="00E95834">
            <w:pPr>
              <w:rPr>
                <w:rFonts w:eastAsia="仿宋_GB2312"/>
                <w:sz w:val="24"/>
              </w:rPr>
            </w:pPr>
          </w:p>
        </w:tc>
        <w:tc>
          <w:tcPr>
            <w:tcW w:w="2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5102E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A81CF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2DEE2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D412A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56785" w:rsidRPr="00FF0AA3" w14:paraId="3D4B2D73" w14:textId="77777777" w:rsidTr="00642933">
        <w:trPr>
          <w:trHeight w:val="1692"/>
          <w:jc w:val="center"/>
        </w:trPr>
        <w:tc>
          <w:tcPr>
            <w:tcW w:w="1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E663B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lastRenderedPageBreak/>
              <w:t>近五年</w:t>
            </w:r>
          </w:p>
          <w:p w14:paraId="4D14CB30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奖惩情况</w:t>
            </w:r>
          </w:p>
        </w:tc>
        <w:tc>
          <w:tcPr>
            <w:tcW w:w="786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3BD8A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56785" w:rsidRPr="00FF0AA3" w14:paraId="20297887" w14:textId="77777777" w:rsidTr="00642933">
        <w:trPr>
          <w:trHeight w:val="3960"/>
          <w:jc w:val="center"/>
        </w:trPr>
        <w:tc>
          <w:tcPr>
            <w:tcW w:w="1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B7836" w14:textId="77777777" w:rsidR="00656785" w:rsidRPr="00FF0AA3" w:rsidRDefault="00656785" w:rsidP="00E95834">
            <w:pPr>
              <w:ind w:rightChars="-81" w:right="-170"/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主要</w:t>
            </w:r>
          </w:p>
          <w:p w14:paraId="20DF6485" w14:textId="77777777" w:rsidR="00656785" w:rsidRPr="00FF0AA3" w:rsidRDefault="00656785" w:rsidP="00E95834">
            <w:pPr>
              <w:ind w:rightChars="-81" w:right="-170"/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工作</w:t>
            </w:r>
          </w:p>
          <w:p w14:paraId="351FFEEF" w14:textId="77777777" w:rsidR="00656785" w:rsidRPr="00FF0AA3" w:rsidRDefault="00656785" w:rsidP="00E95834">
            <w:pPr>
              <w:ind w:rightChars="-81" w:right="-170"/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成果</w:t>
            </w:r>
          </w:p>
          <w:p w14:paraId="2783EEA4" w14:textId="77777777" w:rsidR="00656785" w:rsidRPr="00FF0AA3" w:rsidRDefault="00656785" w:rsidP="00E95834">
            <w:pPr>
              <w:ind w:rightChars="-81" w:right="-170"/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（包括论文、</w:t>
            </w:r>
          </w:p>
          <w:p w14:paraId="0B66DEED" w14:textId="77777777" w:rsidR="00656785" w:rsidRPr="00FF0AA3" w:rsidRDefault="00656785" w:rsidP="00E95834">
            <w:pPr>
              <w:ind w:rightChars="-81" w:right="-170"/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论著、课题、</w:t>
            </w:r>
          </w:p>
          <w:p w14:paraId="0482D94E" w14:textId="77777777" w:rsidR="00656785" w:rsidRPr="00FF0AA3" w:rsidRDefault="00656785" w:rsidP="00E95834">
            <w:pPr>
              <w:ind w:rightChars="-81" w:right="-170"/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项目等）</w:t>
            </w:r>
          </w:p>
        </w:tc>
        <w:tc>
          <w:tcPr>
            <w:tcW w:w="786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74973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56785" w:rsidRPr="00FF0AA3" w14:paraId="4A68128A" w14:textId="77777777" w:rsidTr="00642933">
        <w:trPr>
          <w:trHeight w:val="4100"/>
          <w:jc w:val="center"/>
        </w:trPr>
        <w:tc>
          <w:tcPr>
            <w:tcW w:w="1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18BE9" w14:textId="77777777" w:rsidR="00656785" w:rsidRPr="00FF0AA3" w:rsidRDefault="00656785" w:rsidP="00E95834">
            <w:pPr>
              <w:ind w:rightChars="-81" w:right="-170"/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需要补充</w:t>
            </w:r>
          </w:p>
          <w:p w14:paraId="406164AD" w14:textId="77777777" w:rsidR="00656785" w:rsidRPr="00FF0AA3" w:rsidRDefault="00656785" w:rsidP="00E95834">
            <w:pPr>
              <w:ind w:rightChars="-81" w:right="-170"/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说明的问题</w:t>
            </w:r>
          </w:p>
        </w:tc>
        <w:tc>
          <w:tcPr>
            <w:tcW w:w="786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02493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56785" w:rsidRPr="00FF0AA3" w14:paraId="3142EA9B" w14:textId="77777777" w:rsidTr="00642933">
        <w:trPr>
          <w:trHeight w:val="3818"/>
          <w:jc w:val="center"/>
        </w:trPr>
        <w:tc>
          <w:tcPr>
            <w:tcW w:w="946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C0AC8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本人承诺上述表格中所填内容完全真实，如有虚假，愿意承担一切责任。</w:t>
            </w:r>
          </w:p>
          <w:p w14:paraId="1E565B8C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  <w:p w14:paraId="7202C8DF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  <w:p w14:paraId="6FE109FF" w14:textId="77777777" w:rsidR="00656785" w:rsidRPr="00FF0AA3" w:rsidRDefault="00656785" w:rsidP="00E95834">
            <w:pPr>
              <w:jc w:val="center"/>
              <w:rPr>
                <w:rFonts w:eastAsia="仿宋_GB2312"/>
                <w:sz w:val="24"/>
              </w:rPr>
            </w:pPr>
          </w:p>
          <w:p w14:paraId="27496690" w14:textId="77777777" w:rsidR="00656785" w:rsidRPr="00FF0AA3" w:rsidRDefault="00656785" w:rsidP="00E95834">
            <w:pPr>
              <w:spacing w:line="360" w:lineRule="auto"/>
              <w:ind w:firstLineChars="2100" w:firstLine="5040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应聘人签名：</w:t>
            </w:r>
          </w:p>
          <w:p w14:paraId="45F05D95" w14:textId="77777777" w:rsidR="00656785" w:rsidRPr="00FF0AA3" w:rsidRDefault="00656785" w:rsidP="00E95834">
            <w:pPr>
              <w:spacing w:line="360" w:lineRule="auto"/>
              <w:ind w:firstLineChars="2400" w:firstLine="5760"/>
              <w:rPr>
                <w:rFonts w:eastAsia="仿宋_GB2312"/>
                <w:sz w:val="24"/>
              </w:rPr>
            </w:pPr>
            <w:r w:rsidRPr="00FF0AA3">
              <w:rPr>
                <w:rFonts w:eastAsia="仿宋_GB2312"/>
                <w:sz w:val="24"/>
              </w:rPr>
              <w:t>202</w:t>
            </w:r>
            <w:r w:rsidR="00FB0759" w:rsidRPr="00FF0AA3">
              <w:rPr>
                <w:rFonts w:eastAsia="仿宋_GB2312"/>
                <w:sz w:val="24"/>
              </w:rPr>
              <w:t>3</w:t>
            </w:r>
            <w:r w:rsidRPr="00FF0AA3">
              <w:rPr>
                <w:rFonts w:eastAsia="仿宋_GB2312"/>
                <w:sz w:val="24"/>
              </w:rPr>
              <w:t>年月日</w:t>
            </w:r>
          </w:p>
        </w:tc>
      </w:tr>
    </w:tbl>
    <w:p w14:paraId="6F2F0F1A" w14:textId="77777777" w:rsidR="00656785" w:rsidRPr="00FF0AA3" w:rsidRDefault="00656785" w:rsidP="00E95834">
      <w:pPr>
        <w:adjustRightInd w:val="0"/>
        <w:spacing w:line="20" w:lineRule="exact"/>
        <w:ind w:right="318"/>
        <w:rPr>
          <w:rFonts w:eastAsia="仿宋_GB2312"/>
          <w:sz w:val="32"/>
          <w:szCs w:val="32"/>
        </w:rPr>
      </w:pPr>
    </w:p>
    <w:p w14:paraId="7B634DA1" w14:textId="77777777" w:rsidR="00656785" w:rsidRPr="00FF0AA3" w:rsidRDefault="00656785" w:rsidP="00E95834">
      <w:pPr>
        <w:adjustRightInd w:val="0"/>
        <w:snapToGrid w:val="0"/>
        <w:spacing w:line="20" w:lineRule="exact"/>
        <w:rPr>
          <w:rFonts w:eastAsia="仿宋_GB2312"/>
          <w:sz w:val="32"/>
          <w:szCs w:val="32"/>
        </w:rPr>
      </w:pPr>
    </w:p>
    <w:sectPr w:rsidR="00656785" w:rsidRPr="00FF0AA3" w:rsidSect="00C80EF5"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43183C" w14:textId="77777777" w:rsidR="003D7130" w:rsidRDefault="003D7130" w:rsidP="00FE2472">
      <w:r>
        <w:separator/>
      </w:r>
    </w:p>
  </w:endnote>
  <w:endnote w:type="continuationSeparator" w:id="0">
    <w:p w14:paraId="6FD115F3" w14:textId="77777777" w:rsidR="003D7130" w:rsidRDefault="003D7130" w:rsidP="00FE24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宋体" w:hAnsi="宋体"/>
        <w:sz w:val="21"/>
        <w:szCs w:val="21"/>
      </w:rPr>
      <w:id w:val="-1409875825"/>
      <w:docPartObj>
        <w:docPartGallery w:val="Page Numbers (Bottom of Page)"/>
        <w:docPartUnique/>
      </w:docPartObj>
    </w:sdtPr>
    <w:sdtContent>
      <w:p w14:paraId="16EDF02F" w14:textId="77777777" w:rsidR="00C80EF5" w:rsidRPr="00C80EF5" w:rsidRDefault="00AE37F8">
        <w:pPr>
          <w:pStyle w:val="a5"/>
          <w:jc w:val="center"/>
          <w:rPr>
            <w:rFonts w:ascii="宋体" w:hAnsi="宋体"/>
            <w:sz w:val="21"/>
            <w:szCs w:val="21"/>
          </w:rPr>
        </w:pPr>
        <w:r w:rsidRPr="00C80EF5">
          <w:rPr>
            <w:rFonts w:ascii="宋体" w:hAnsi="宋体"/>
            <w:sz w:val="21"/>
            <w:szCs w:val="21"/>
          </w:rPr>
          <w:fldChar w:fldCharType="begin"/>
        </w:r>
        <w:r w:rsidR="00C80EF5" w:rsidRPr="00C80EF5">
          <w:rPr>
            <w:rFonts w:ascii="宋体" w:hAnsi="宋体"/>
            <w:sz w:val="21"/>
            <w:szCs w:val="21"/>
          </w:rPr>
          <w:instrText xml:space="preserve"> PAGE   \* MERGEFORMAT </w:instrText>
        </w:r>
        <w:r w:rsidRPr="00C80EF5">
          <w:rPr>
            <w:rFonts w:ascii="宋体" w:hAnsi="宋体"/>
            <w:sz w:val="21"/>
            <w:szCs w:val="21"/>
          </w:rPr>
          <w:fldChar w:fldCharType="separate"/>
        </w:r>
        <w:r w:rsidR="00DF0023" w:rsidRPr="00DF0023">
          <w:rPr>
            <w:rFonts w:ascii="宋体" w:hAnsi="宋体"/>
            <w:noProof/>
            <w:sz w:val="21"/>
            <w:szCs w:val="21"/>
            <w:lang w:val="zh-CN"/>
          </w:rPr>
          <w:t>-</w:t>
        </w:r>
        <w:r w:rsidR="00DF0023">
          <w:rPr>
            <w:rFonts w:ascii="宋体" w:hAnsi="宋体"/>
            <w:noProof/>
            <w:sz w:val="21"/>
            <w:szCs w:val="21"/>
          </w:rPr>
          <w:t xml:space="preserve"> 4 -</w:t>
        </w:r>
        <w:r w:rsidRPr="00C80EF5">
          <w:rPr>
            <w:rFonts w:ascii="宋体" w:hAnsi="宋体"/>
            <w:sz w:val="21"/>
            <w:szCs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5F0550" w14:textId="77777777" w:rsidR="003D7130" w:rsidRDefault="003D7130" w:rsidP="00FE2472">
      <w:r>
        <w:separator/>
      </w:r>
    </w:p>
  </w:footnote>
  <w:footnote w:type="continuationSeparator" w:id="0">
    <w:p w14:paraId="1256B0D6" w14:textId="77777777" w:rsidR="003D7130" w:rsidRDefault="003D7130" w:rsidP="00FE24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0D53BA"/>
    <w:multiLevelType w:val="singleLevel"/>
    <w:tmpl w:val="15443A42"/>
    <w:lvl w:ilvl="0">
      <w:start w:val="1"/>
      <w:numFmt w:val="decimal"/>
      <w:suff w:val="nothing"/>
      <w:lvlText w:val="%1．"/>
      <w:lvlJc w:val="left"/>
      <w:pPr>
        <w:ind w:left="0" w:firstLine="0"/>
      </w:pPr>
    </w:lvl>
  </w:abstractNum>
  <w:num w:numId="1" w16cid:durableId="14855817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D22"/>
    <w:rsid w:val="000026AF"/>
    <w:rsid w:val="00011969"/>
    <w:rsid w:val="00036729"/>
    <w:rsid w:val="000455BA"/>
    <w:rsid w:val="000455DB"/>
    <w:rsid w:val="000679BE"/>
    <w:rsid w:val="0009548E"/>
    <w:rsid w:val="000D4BF2"/>
    <w:rsid w:val="000D666C"/>
    <w:rsid w:val="000D7427"/>
    <w:rsid w:val="000F645C"/>
    <w:rsid w:val="000F6568"/>
    <w:rsid w:val="00110F7C"/>
    <w:rsid w:val="00111510"/>
    <w:rsid w:val="00146307"/>
    <w:rsid w:val="00175FCE"/>
    <w:rsid w:val="00183BCF"/>
    <w:rsid w:val="001B4F2E"/>
    <w:rsid w:val="001B6A51"/>
    <w:rsid w:val="001C3C7C"/>
    <w:rsid w:val="001D6C01"/>
    <w:rsid w:val="001D6FBA"/>
    <w:rsid w:val="001E6470"/>
    <w:rsid w:val="00215F4F"/>
    <w:rsid w:val="00216AFD"/>
    <w:rsid w:val="002410AB"/>
    <w:rsid w:val="00243ECB"/>
    <w:rsid w:val="00247973"/>
    <w:rsid w:val="002503BA"/>
    <w:rsid w:val="002710B2"/>
    <w:rsid w:val="0027395B"/>
    <w:rsid w:val="00274001"/>
    <w:rsid w:val="0027411A"/>
    <w:rsid w:val="00290C3F"/>
    <w:rsid w:val="002948B4"/>
    <w:rsid w:val="002A77B1"/>
    <w:rsid w:val="002D40F9"/>
    <w:rsid w:val="002D6DD1"/>
    <w:rsid w:val="002E5C25"/>
    <w:rsid w:val="00314ED0"/>
    <w:rsid w:val="003153AD"/>
    <w:rsid w:val="00315523"/>
    <w:rsid w:val="0031772A"/>
    <w:rsid w:val="00333459"/>
    <w:rsid w:val="0034443D"/>
    <w:rsid w:val="00352BC0"/>
    <w:rsid w:val="00357635"/>
    <w:rsid w:val="00393F60"/>
    <w:rsid w:val="003A42FC"/>
    <w:rsid w:val="003C2D0F"/>
    <w:rsid w:val="003C3405"/>
    <w:rsid w:val="003D7130"/>
    <w:rsid w:val="003E307B"/>
    <w:rsid w:val="003F0733"/>
    <w:rsid w:val="00411AA3"/>
    <w:rsid w:val="00416055"/>
    <w:rsid w:val="00443705"/>
    <w:rsid w:val="00443B7A"/>
    <w:rsid w:val="00460067"/>
    <w:rsid w:val="004662FE"/>
    <w:rsid w:val="00467D69"/>
    <w:rsid w:val="00474092"/>
    <w:rsid w:val="004A55DC"/>
    <w:rsid w:val="004C3936"/>
    <w:rsid w:val="004D2830"/>
    <w:rsid w:val="004D2BFF"/>
    <w:rsid w:val="004D7223"/>
    <w:rsid w:val="00510361"/>
    <w:rsid w:val="00515A82"/>
    <w:rsid w:val="00532B9B"/>
    <w:rsid w:val="0053464B"/>
    <w:rsid w:val="0054481B"/>
    <w:rsid w:val="00553D6E"/>
    <w:rsid w:val="00556C79"/>
    <w:rsid w:val="0055799F"/>
    <w:rsid w:val="005644BC"/>
    <w:rsid w:val="00582E12"/>
    <w:rsid w:val="00590FD1"/>
    <w:rsid w:val="0059557C"/>
    <w:rsid w:val="005A2867"/>
    <w:rsid w:val="005C7337"/>
    <w:rsid w:val="005C788E"/>
    <w:rsid w:val="005D02A0"/>
    <w:rsid w:val="005D6144"/>
    <w:rsid w:val="005E5E67"/>
    <w:rsid w:val="005F7F99"/>
    <w:rsid w:val="00614950"/>
    <w:rsid w:val="00656785"/>
    <w:rsid w:val="00670369"/>
    <w:rsid w:val="00692B2F"/>
    <w:rsid w:val="006B678B"/>
    <w:rsid w:val="006C5AB6"/>
    <w:rsid w:val="006D0778"/>
    <w:rsid w:val="006D3E4C"/>
    <w:rsid w:val="006D7304"/>
    <w:rsid w:val="006F6885"/>
    <w:rsid w:val="00712238"/>
    <w:rsid w:val="0072738A"/>
    <w:rsid w:val="00730B7A"/>
    <w:rsid w:val="00743D6D"/>
    <w:rsid w:val="0074508E"/>
    <w:rsid w:val="007526DE"/>
    <w:rsid w:val="007679AE"/>
    <w:rsid w:val="0077009D"/>
    <w:rsid w:val="007721C5"/>
    <w:rsid w:val="007909CB"/>
    <w:rsid w:val="00791A8D"/>
    <w:rsid w:val="007A7036"/>
    <w:rsid w:val="007A72EA"/>
    <w:rsid w:val="007B687B"/>
    <w:rsid w:val="007D6C90"/>
    <w:rsid w:val="007E197C"/>
    <w:rsid w:val="007F2F73"/>
    <w:rsid w:val="007F4B9C"/>
    <w:rsid w:val="007F71DD"/>
    <w:rsid w:val="00803D23"/>
    <w:rsid w:val="00805235"/>
    <w:rsid w:val="00814D95"/>
    <w:rsid w:val="00822C0D"/>
    <w:rsid w:val="0082770D"/>
    <w:rsid w:val="00833B21"/>
    <w:rsid w:val="00836EEA"/>
    <w:rsid w:val="00842B58"/>
    <w:rsid w:val="00847D47"/>
    <w:rsid w:val="008639C6"/>
    <w:rsid w:val="0086431B"/>
    <w:rsid w:val="00877932"/>
    <w:rsid w:val="00891D30"/>
    <w:rsid w:val="0089452D"/>
    <w:rsid w:val="008A28BB"/>
    <w:rsid w:val="008B4866"/>
    <w:rsid w:val="008F1C14"/>
    <w:rsid w:val="008F7753"/>
    <w:rsid w:val="00936327"/>
    <w:rsid w:val="00937311"/>
    <w:rsid w:val="00946956"/>
    <w:rsid w:val="009567D5"/>
    <w:rsid w:val="0097161D"/>
    <w:rsid w:val="00975B3F"/>
    <w:rsid w:val="00994D50"/>
    <w:rsid w:val="009A0DA2"/>
    <w:rsid w:val="009A3FD3"/>
    <w:rsid w:val="009C7195"/>
    <w:rsid w:val="009D4A1E"/>
    <w:rsid w:val="009E0C6F"/>
    <w:rsid w:val="00A04CEA"/>
    <w:rsid w:val="00A05426"/>
    <w:rsid w:val="00A35877"/>
    <w:rsid w:val="00A41725"/>
    <w:rsid w:val="00A513AC"/>
    <w:rsid w:val="00A71E93"/>
    <w:rsid w:val="00A73CCF"/>
    <w:rsid w:val="00A75FC8"/>
    <w:rsid w:val="00A96EDC"/>
    <w:rsid w:val="00AA22BB"/>
    <w:rsid w:val="00AB3D22"/>
    <w:rsid w:val="00AB59E2"/>
    <w:rsid w:val="00AC017C"/>
    <w:rsid w:val="00AD72E9"/>
    <w:rsid w:val="00AE37F8"/>
    <w:rsid w:val="00B0583D"/>
    <w:rsid w:val="00B0796D"/>
    <w:rsid w:val="00B1081C"/>
    <w:rsid w:val="00B13254"/>
    <w:rsid w:val="00B14AB8"/>
    <w:rsid w:val="00B24B95"/>
    <w:rsid w:val="00B257FD"/>
    <w:rsid w:val="00B31F5F"/>
    <w:rsid w:val="00B341CA"/>
    <w:rsid w:val="00B45A74"/>
    <w:rsid w:val="00B554E3"/>
    <w:rsid w:val="00B56085"/>
    <w:rsid w:val="00B572D0"/>
    <w:rsid w:val="00B666AA"/>
    <w:rsid w:val="00B73A15"/>
    <w:rsid w:val="00B7621B"/>
    <w:rsid w:val="00B8400A"/>
    <w:rsid w:val="00BB5665"/>
    <w:rsid w:val="00BC7FA3"/>
    <w:rsid w:val="00BD1180"/>
    <w:rsid w:val="00BD5DEC"/>
    <w:rsid w:val="00BF6288"/>
    <w:rsid w:val="00C30082"/>
    <w:rsid w:val="00C35F92"/>
    <w:rsid w:val="00C41B52"/>
    <w:rsid w:val="00C452B1"/>
    <w:rsid w:val="00C470C8"/>
    <w:rsid w:val="00C500A2"/>
    <w:rsid w:val="00C52634"/>
    <w:rsid w:val="00C6486F"/>
    <w:rsid w:val="00C80EF5"/>
    <w:rsid w:val="00C8522E"/>
    <w:rsid w:val="00C8791A"/>
    <w:rsid w:val="00CB5D35"/>
    <w:rsid w:val="00CC5CA3"/>
    <w:rsid w:val="00CC5E37"/>
    <w:rsid w:val="00CD4FE2"/>
    <w:rsid w:val="00CD6F16"/>
    <w:rsid w:val="00CE626F"/>
    <w:rsid w:val="00CF5206"/>
    <w:rsid w:val="00CF623A"/>
    <w:rsid w:val="00D10721"/>
    <w:rsid w:val="00D12180"/>
    <w:rsid w:val="00D23633"/>
    <w:rsid w:val="00D2562B"/>
    <w:rsid w:val="00D337AC"/>
    <w:rsid w:val="00D472F0"/>
    <w:rsid w:val="00D670FC"/>
    <w:rsid w:val="00D92390"/>
    <w:rsid w:val="00D9367C"/>
    <w:rsid w:val="00DD0093"/>
    <w:rsid w:val="00DD7200"/>
    <w:rsid w:val="00DE325A"/>
    <w:rsid w:val="00DF0023"/>
    <w:rsid w:val="00DF0788"/>
    <w:rsid w:val="00DF35B5"/>
    <w:rsid w:val="00E0284C"/>
    <w:rsid w:val="00E23C50"/>
    <w:rsid w:val="00E24303"/>
    <w:rsid w:val="00E37A3F"/>
    <w:rsid w:val="00E564BA"/>
    <w:rsid w:val="00E65199"/>
    <w:rsid w:val="00E67741"/>
    <w:rsid w:val="00E70C6F"/>
    <w:rsid w:val="00E81131"/>
    <w:rsid w:val="00E95834"/>
    <w:rsid w:val="00E97D37"/>
    <w:rsid w:val="00EA61ED"/>
    <w:rsid w:val="00EA783C"/>
    <w:rsid w:val="00EB3352"/>
    <w:rsid w:val="00ED54EC"/>
    <w:rsid w:val="00ED7EE8"/>
    <w:rsid w:val="00EF03F7"/>
    <w:rsid w:val="00F031EC"/>
    <w:rsid w:val="00F03B78"/>
    <w:rsid w:val="00F42CC0"/>
    <w:rsid w:val="00F42D24"/>
    <w:rsid w:val="00F739E2"/>
    <w:rsid w:val="00F80A78"/>
    <w:rsid w:val="00F82B8D"/>
    <w:rsid w:val="00FA3424"/>
    <w:rsid w:val="00FB0759"/>
    <w:rsid w:val="00FC0710"/>
    <w:rsid w:val="00FC70D9"/>
    <w:rsid w:val="00FD0082"/>
    <w:rsid w:val="00FD26D6"/>
    <w:rsid w:val="00FD49C7"/>
    <w:rsid w:val="00FD4BFE"/>
    <w:rsid w:val="00FD5E76"/>
    <w:rsid w:val="00FD6356"/>
    <w:rsid w:val="00FE2472"/>
    <w:rsid w:val="00FE6BF6"/>
    <w:rsid w:val="00FE7D9B"/>
    <w:rsid w:val="00FF0A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13EF9B"/>
  <w15:docId w15:val="{550E0A32-37CD-43A3-834A-CABB0354D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4695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E24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E2472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FE24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2472"/>
    <w:rPr>
      <w:kern w:val="2"/>
      <w:sz w:val="18"/>
      <w:szCs w:val="18"/>
    </w:rPr>
  </w:style>
  <w:style w:type="paragraph" w:styleId="a7">
    <w:name w:val="Balloon Text"/>
    <w:basedOn w:val="a"/>
    <w:link w:val="a8"/>
    <w:rsid w:val="00CC5E37"/>
    <w:rPr>
      <w:sz w:val="18"/>
      <w:szCs w:val="18"/>
    </w:rPr>
  </w:style>
  <w:style w:type="character" w:customStyle="1" w:styleId="a8">
    <w:name w:val="批注框文本 字符"/>
    <w:basedOn w:val="a0"/>
    <w:link w:val="a7"/>
    <w:rsid w:val="00CC5E37"/>
    <w:rPr>
      <w:kern w:val="2"/>
      <w:sz w:val="18"/>
      <w:szCs w:val="18"/>
    </w:rPr>
  </w:style>
  <w:style w:type="paragraph" w:styleId="a9">
    <w:name w:val="Date"/>
    <w:basedOn w:val="a"/>
    <w:next w:val="a"/>
    <w:link w:val="aa"/>
    <w:rsid w:val="003F0733"/>
    <w:pPr>
      <w:ind w:leftChars="2500" w:left="100"/>
    </w:pPr>
  </w:style>
  <w:style w:type="character" w:customStyle="1" w:styleId="aa">
    <w:name w:val="日期 字符"/>
    <w:basedOn w:val="a0"/>
    <w:link w:val="a9"/>
    <w:rsid w:val="003F0733"/>
    <w:rPr>
      <w:kern w:val="2"/>
      <w:sz w:val="21"/>
      <w:szCs w:val="24"/>
    </w:rPr>
  </w:style>
  <w:style w:type="character" w:customStyle="1" w:styleId="bolder1">
    <w:name w:val="bolder1"/>
    <w:basedOn w:val="a0"/>
    <w:rsid w:val="00822C0D"/>
    <w:rPr>
      <w:b/>
      <w:bCs/>
      <w:color w:val="000000"/>
      <w:sz w:val="29"/>
      <w:szCs w:val="29"/>
    </w:rPr>
  </w:style>
  <w:style w:type="character" w:customStyle="1" w:styleId="fakelink2">
    <w:name w:val="fakelink2"/>
    <w:basedOn w:val="a0"/>
    <w:rsid w:val="00822C0D"/>
    <w:rPr>
      <w:color w:val="4A8AC6"/>
      <w:sz w:val="22"/>
      <w:szCs w:val="22"/>
      <w:u w:val="single"/>
    </w:rPr>
  </w:style>
  <w:style w:type="paragraph" w:styleId="ab">
    <w:name w:val="Normal (Web)"/>
    <w:basedOn w:val="a"/>
    <w:uiPriority w:val="99"/>
    <w:unhideWhenUsed/>
    <w:rsid w:val="00822C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learer">
    <w:name w:val="clearer"/>
    <w:basedOn w:val="a0"/>
    <w:rsid w:val="00822C0D"/>
  </w:style>
  <w:style w:type="character" w:styleId="ac">
    <w:name w:val="Hyperlink"/>
    <w:basedOn w:val="a0"/>
    <w:rsid w:val="00822C0D"/>
    <w:rPr>
      <w:color w:val="0000FF"/>
      <w:u w:val="single"/>
    </w:rPr>
  </w:style>
  <w:style w:type="character" w:styleId="ad">
    <w:name w:val="Placeholder Text"/>
    <w:basedOn w:val="a0"/>
    <w:uiPriority w:val="99"/>
    <w:semiHidden/>
    <w:rsid w:val="00C30082"/>
    <w:rPr>
      <w:color w:val="808080"/>
    </w:rPr>
  </w:style>
  <w:style w:type="paragraph" w:styleId="ae">
    <w:name w:val="Revision"/>
    <w:hidden/>
    <w:uiPriority w:val="99"/>
    <w:semiHidden/>
    <w:rsid w:val="00803D23"/>
    <w:rPr>
      <w:kern w:val="2"/>
      <w:sz w:val="21"/>
      <w:szCs w:val="24"/>
    </w:rPr>
  </w:style>
  <w:style w:type="paragraph" w:styleId="af">
    <w:name w:val="Title"/>
    <w:basedOn w:val="a"/>
    <w:next w:val="a"/>
    <w:link w:val="af0"/>
    <w:qFormat/>
    <w:rsid w:val="00D12180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0">
    <w:name w:val="标题 字符"/>
    <w:basedOn w:val="a0"/>
    <w:link w:val="af"/>
    <w:rsid w:val="00D12180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f1">
    <w:name w:val="List Paragraph"/>
    <w:basedOn w:val="a"/>
    <w:uiPriority w:val="34"/>
    <w:qFormat/>
    <w:rsid w:val="00C8791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8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I:\&#20844;&#25991;&#27169;&#26495;\&#35831;&#31034;&#25253;&#21578;&#19987;&#29992;&#32440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请示报告专用纸.dotx</Template>
  <TotalTime>0</TotalTime>
  <Pages>2</Pages>
  <Words>75</Words>
  <Characters>431</Characters>
  <Application>Microsoft Office Word</Application>
  <DocSecurity>0</DocSecurity>
  <Lines>3</Lines>
  <Paragraphs>1</Paragraphs>
  <ScaleCrop>false</ScaleCrop>
  <Company>国家医学考试中心</Company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国家医学考试中心请示报告专用纸</dc:title>
  <dc:creator>冯攀</dc:creator>
  <cp:lastModifiedBy>Pan FENG</cp:lastModifiedBy>
  <cp:revision>2</cp:revision>
  <cp:lastPrinted>2023-08-10T01:37:00Z</cp:lastPrinted>
  <dcterms:created xsi:type="dcterms:W3CDTF">2023-08-15T03:05:00Z</dcterms:created>
  <dcterms:modified xsi:type="dcterms:W3CDTF">2023-08-15T03:05:00Z</dcterms:modified>
</cp:coreProperties>
</file>